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" type="frame"/>
    </v:background>
  </w:background>
  <w:body>
    <w:p w:rsidR="00832C8D" w:rsidRDefault="00832C8D">
      <w:pPr>
        <w:rPr>
          <w:noProof/>
          <w:color w:val="auto"/>
          <w:kern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-14.1pt;margin-top:10.65pt;width:571.45pt;height:141.75pt;z-index:251630592;visibility:visible;mso-wrap-distance-left:2.88pt;mso-wrap-distance-top:2.88pt;mso-wrap-distance-right:2.88pt;mso-wrap-distance-bottom:2.88pt" insetpen="t">
            <v:imagedata r:id="rId6" o:title=""/>
          </v:shape>
        </w:pict>
      </w:r>
      <w:r>
        <w:rPr>
          <w:noProof/>
        </w:rPr>
        <w:pict>
          <v:roundrect id="_x0000_s1027" style="position:absolute;margin-left:-11.5pt;margin-top:-15.6pt;width:566.95pt;height:39.7pt;z-index:251629568" arcsize="10923f" o:cliptowrap="t">
            <v:textbox style="mso-next-textbox:#_x0000_s1027">
              <w:txbxContent>
                <w:p w:rsidR="00832C8D" w:rsidRPr="00A44A50" w:rsidRDefault="00832C8D" w:rsidP="00A44A50">
                  <w:pPr>
                    <w:widowControl w:val="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32"/>
                      <w:szCs w:val="32"/>
                    </w:rPr>
                    <w:t xml:space="preserve">Ноябрь </w:t>
                  </w:r>
                  <w:r w:rsidRPr="00A44A50">
                    <w:rPr>
                      <w:sz w:val="32"/>
                      <w:szCs w:val="32"/>
                    </w:rPr>
                    <w:t xml:space="preserve">2016 </w:t>
                  </w:r>
                  <w:r>
                    <w:rPr>
                      <w:sz w:val="32"/>
                      <w:szCs w:val="32"/>
                    </w:rPr>
                    <w:t xml:space="preserve">года.  Газета для педагогов и родителей детского сада  </w:t>
                  </w:r>
                </w:p>
              </w:txbxContent>
            </v:textbox>
          </v:roundrect>
        </w:pict>
      </w: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>
      <w:pPr>
        <w:rPr>
          <w:noProof/>
          <w:color w:val="auto"/>
          <w:kern w:val="0"/>
        </w:rPr>
      </w:pPr>
    </w:p>
    <w:p w:rsidR="00832C8D" w:rsidRDefault="00832C8D"/>
    <w:p w:rsidR="00832C8D" w:rsidRDefault="00832C8D"/>
    <w:p w:rsidR="00832C8D" w:rsidRPr="00A060EB" w:rsidRDefault="00832C8D" w:rsidP="00A060EB">
      <w:pPr>
        <w:jc w:val="center"/>
        <w:rPr>
          <w:sz w:val="40"/>
          <w:szCs w:val="40"/>
        </w:rPr>
      </w:pPr>
      <w:r w:rsidRPr="00A060EB">
        <w:rPr>
          <w:sz w:val="40"/>
          <w:szCs w:val="40"/>
        </w:rPr>
        <w:t>Народное декоративно-прикладное искусство</w:t>
      </w:r>
    </w:p>
    <w:p w:rsidR="00832C8D" w:rsidRDefault="00832C8D"/>
    <w:p w:rsidR="00832C8D" w:rsidRDefault="00832C8D">
      <w:r>
        <w:pict>
          <v:shape id="_x0000_i1025" type="#_x0000_t75" style="width:536.25pt;height:459.75pt">
            <v:imagedata r:id="rId7" o:title=""/>
          </v:shape>
        </w:pict>
      </w:r>
    </w:p>
    <w:p w:rsidR="00832C8D" w:rsidRDefault="00832C8D"/>
    <w:p w:rsidR="00832C8D" w:rsidRDefault="00832C8D" w:rsidP="00A060EB">
      <w:pPr>
        <w:jc w:val="center"/>
        <w:rPr>
          <w:sz w:val="32"/>
          <w:szCs w:val="32"/>
        </w:rPr>
      </w:pPr>
    </w:p>
    <w:p w:rsidR="00832C8D" w:rsidRDefault="00832C8D" w:rsidP="00A060EB">
      <w:pPr>
        <w:jc w:val="center"/>
        <w:rPr>
          <w:sz w:val="32"/>
          <w:szCs w:val="32"/>
        </w:rPr>
      </w:pPr>
      <w:r>
        <w:rPr>
          <w:sz w:val="32"/>
          <w:szCs w:val="32"/>
        </w:rPr>
        <w:t>Выпуск газеты посвящен декоративному искусству и адресован взрослым и маленьким читателям.</w:t>
      </w:r>
    </w:p>
    <w:p w:rsidR="00832C8D" w:rsidRDefault="00832C8D" w:rsidP="00A060EB">
      <w:pPr>
        <w:jc w:val="center"/>
        <w:rPr>
          <w:sz w:val="32"/>
          <w:szCs w:val="32"/>
        </w:rPr>
      </w:pPr>
    </w:p>
    <w:p w:rsidR="00832C8D" w:rsidRDefault="00832C8D" w:rsidP="00A060EB">
      <w:pPr>
        <w:jc w:val="center"/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  <w:r>
        <w:rPr>
          <w:noProof/>
        </w:rPr>
        <w:pict>
          <v:shape id="_x0000_s1028" type="#_x0000_t75" style="position:absolute;margin-left:0;margin-top:74.95pt;width:246pt;height:158.25pt;z-index:251656192">
            <v:imagedata r:id="rId8" o:title=""/>
            <w10:wrap type="square"/>
          </v:shape>
        </w:pict>
      </w:r>
      <w:r>
        <w:rPr>
          <w:sz w:val="32"/>
          <w:szCs w:val="32"/>
        </w:rPr>
        <w:t>Здравствуйте, дорогие читатели! В нашей большой стране – России</w:t>
      </w:r>
      <w:r w:rsidRPr="00FF536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живут замечательные, добрые и очень наблюдательные люди. Любят они подмечать  красоту вокруг себя. Да вы и сами не раз красоту эту видели: радуга после дождя, восход солнышка, желтые листочки на деревьях, снежное покрывало на земле и много еще чего другого. Не могут остаться равнодушными к прекрасному эти люди, и свое восхищение и радость они переносят с помощью красок, кисточек и других инструментов на разные предметы. Как же  происходит это чудо? Может это не простые люди, а волшебники? Может быть, может быть…. Вот об этих чудесах я и хочу вам сегодня рассказать. Давайте вместе отправимся в путешествие в разные города и вместе все увидим!</w:t>
      </w:r>
    </w:p>
    <w:p w:rsidR="00832C8D" w:rsidRDefault="00832C8D">
      <w:pPr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  <w:r>
        <w:rPr>
          <w:noProof/>
        </w:rPr>
        <w:pict>
          <v:shape id="_x0000_s1029" type="#_x0000_t75" style="position:absolute;margin-left:9pt;margin-top:3pt;width:234pt;height:223.5pt;z-index:251657216">
            <v:imagedata r:id="rId9" o:title=""/>
            <w10:wrap type="square"/>
          </v:shape>
        </w:pict>
      </w:r>
    </w:p>
    <w:p w:rsidR="00832C8D" w:rsidRDefault="00832C8D">
      <w:pPr>
        <w:rPr>
          <w:sz w:val="32"/>
          <w:szCs w:val="32"/>
        </w:rPr>
      </w:pPr>
      <w:r>
        <w:rPr>
          <w:noProof/>
        </w:rPr>
        <w:pict>
          <v:shape id="_x0000_s1030" type="#_x0000_t75" style="position:absolute;margin-left:8.95pt;margin-top:20.6pt;width:279.75pt;height:183.75pt;z-index:251658240">
            <v:imagedata r:id="rId10" o:title=""/>
            <w10:wrap type="square"/>
          </v:shape>
        </w:pict>
      </w:r>
    </w:p>
    <w:p w:rsidR="00832C8D" w:rsidRDefault="00832C8D">
      <w:pPr>
        <w:rPr>
          <w:sz w:val="32"/>
          <w:szCs w:val="32"/>
        </w:rPr>
      </w:pPr>
    </w:p>
    <w:p w:rsidR="00832C8D" w:rsidRDefault="00832C8D">
      <w:pPr>
        <w:rPr>
          <w:sz w:val="32"/>
          <w:szCs w:val="32"/>
        </w:rPr>
      </w:pPr>
      <w:r>
        <w:rPr>
          <w:noProof/>
        </w:rPr>
        <w:pict>
          <v:shape id="_x0000_s1031" type="#_x0000_t75" style="position:absolute;margin-left:9pt;margin-top:12.7pt;width:283.5pt;height:189pt;z-index:251659264">
            <v:imagedata r:id="rId11" o:title=""/>
            <w10:wrap type="square"/>
          </v:shape>
        </w:pict>
      </w:r>
    </w:p>
    <w:p w:rsidR="00832C8D" w:rsidRDefault="00832C8D" w:rsidP="0040030A">
      <w:pPr>
        <w:rPr>
          <w:sz w:val="32"/>
          <w:szCs w:val="32"/>
        </w:rPr>
      </w:pPr>
      <w:r>
        <w:rPr>
          <w:noProof/>
        </w:rPr>
        <w:pict>
          <v:shape id="_x0000_s1032" type="#_x0000_t75" style="position:absolute;margin-left:22.45pt;margin-top:12.3pt;width:199.55pt;height:132.85pt;z-index:251660288">
            <v:imagedata r:id="rId12" o:title=""/>
            <w10:wrap type="square"/>
          </v:shape>
        </w:pict>
      </w:r>
    </w:p>
    <w:p w:rsidR="00832C8D" w:rsidRDefault="00832C8D" w:rsidP="0040030A">
      <w:pPr>
        <w:rPr>
          <w:sz w:val="32"/>
          <w:szCs w:val="32"/>
        </w:rPr>
      </w:pPr>
    </w:p>
    <w:p w:rsidR="00832C8D" w:rsidRDefault="00832C8D" w:rsidP="0040030A">
      <w:pPr>
        <w:rPr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9pt;margin-top:0;width:513pt;height:54pt;z-index:251632640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832C8D" w:rsidRDefault="00832C8D" w:rsidP="0040030A">
      <w:pPr>
        <w:rPr>
          <w:sz w:val="32"/>
          <w:szCs w:val="32"/>
        </w:rPr>
      </w:pPr>
    </w:p>
    <w:p w:rsidR="00832C8D" w:rsidRPr="0040030A" w:rsidRDefault="00832C8D" w:rsidP="0040030A">
      <w:pPr>
        <w:rPr>
          <w:sz w:val="32"/>
          <w:szCs w:val="32"/>
        </w:rPr>
      </w:pPr>
      <w:r>
        <w:rPr>
          <w:noProof/>
        </w:rPr>
        <w:pict>
          <v:roundrect id="_x0000_s1034" style="position:absolute;margin-left:-4.65pt;margin-top:24.4pt;width:532.9pt;height:32.15pt;z-index:251631616" arcsize="10923f" fillcolor="#ff6" o:cliptowrap="t">
            <v:textbox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2016 г.     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Много городов в России, а мы отправляемся в…….               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-4.65pt;margin-top:-10.35pt;width:27pt;height:29.75pt;z-index:251633664" arcsize="10923f" fillcolor="#f9c" o:cliptowrap="t">
            <v:textbox style="mso-next-textbox:#_x0000_s1035">
              <w:txbxContent>
                <w:p w:rsidR="00832C8D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roundrect>
        </w:pict>
      </w:r>
    </w:p>
    <w:p w:rsidR="00832C8D" w:rsidRPr="00C3075B" w:rsidRDefault="00832C8D">
      <w:pPr>
        <w:rPr>
          <w:sz w:val="32"/>
          <w:szCs w:val="32"/>
        </w:rPr>
      </w:pPr>
    </w:p>
    <w:p w:rsidR="00832C8D" w:rsidRDefault="00832C8D"/>
    <w:p w:rsidR="00832C8D" w:rsidRDefault="00832C8D"/>
    <w:p w:rsidR="00832C8D" w:rsidRPr="00EF0312" w:rsidRDefault="00832C8D">
      <w:r>
        <w:rPr>
          <w:noProof/>
        </w:rPr>
        <w:pict>
          <v:shape id="_x0000_s1036" type="#_x0000_t75" style="position:absolute;margin-left:9pt;margin-top:2.95pt;width:422.1pt;height:206.65pt;z-index:251661312">
            <v:imagedata r:id="rId13" o:title=""/>
            <w10:wrap type="square"/>
          </v:shape>
        </w:pict>
      </w:r>
      <w:r>
        <w:rPr>
          <w:sz w:val="32"/>
          <w:szCs w:val="32"/>
        </w:rPr>
        <w:t>г</w:t>
      </w:r>
      <w:r w:rsidRPr="00EF0312">
        <w:rPr>
          <w:sz w:val="32"/>
          <w:szCs w:val="32"/>
        </w:rPr>
        <w:t>ород</w:t>
      </w:r>
      <w:r>
        <w:rPr>
          <w:sz w:val="32"/>
          <w:szCs w:val="32"/>
        </w:rPr>
        <w:t xml:space="preserve"> Вятка, село Дымково московской области. Да вы и сами посмотрите, какая красота! А мастера здешние делают удивительные игрушки… </w:t>
      </w:r>
    </w:p>
    <w:p w:rsidR="00832C8D" w:rsidRDefault="00832C8D"/>
    <w:p w:rsidR="00832C8D" w:rsidRDefault="00832C8D">
      <w:r>
        <w:rPr>
          <w:noProof/>
        </w:rPr>
        <w:pict>
          <v:shape id="_x0000_s1037" type="#_x0000_t75" style="position:absolute;margin-left:243pt;margin-top:5.05pt;width:269.25pt;height:170.25pt;z-index:251662336">
            <v:imagedata r:id="rId14" o:title=""/>
            <w10:wrap type="square"/>
          </v:shape>
        </w:pict>
      </w:r>
    </w:p>
    <w:p w:rsidR="00832C8D" w:rsidRDefault="00832C8D">
      <w:pPr>
        <w:rPr>
          <w:sz w:val="32"/>
          <w:szCs w:val="32"/>
        </w:rPr>
      </w:pPr>
      <w:r w:rsidRPr="00320ED0">
        <w:rPr>
          <w:sz w:val="32"/>
          <w:szCs w:val="32"/>
        </w:rPr>
        <w:t>Чем з</w:t>
      </w:r>
      <w:r>
        <w:rPr>
          <w:sz w:val="32"/>
          <w:szCs w:val="32"/>
        </w:rPr>
        <w:t>н</w:t>
      </w:r>
      <w:r w:rsidRPr="00320ED0">
        <w:rPr>
          <w:sz w:val="32"/>
          <w:szCs w:val="32"/>
        </w:rPr>
        <w:t xml:space="preserve">аменито Дымково? 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>Игрушкою своей!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>В ней нету цвета дымного,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>Что сырости серей.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 xml:space="preserve">В ней что–то есть от радуги, 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>От капелек росы,</w:t>
      </w:r>
    </w:p>
    <w:p w:rsidR="00832C8D" w:rsidRDefault="00832C8D">
      <w:pPr>
        <w:rPr>
          <w:sz w:val="32"/>
          <w:szCs w:val="32"/>
        </w:rPr>
      </w:pPr>
      <w:r>
        <w:rPr>
          <w:sz w:val="32"/>
          <w:szCs w:val="32"/>
        </w:rPr>
        <w:t>В  ней что-то есть от радости,</w:t>
      </w:r>
    </w:p>
    <w:p w:rsidR="00832C8D" w:rsidRPr="00320ED0" w:rsidRDefault="00832C8D">
      <w:pPr>
        <w:rPr>
          <w:sz w:val="32"/>
          <w:szCs w:val="32"/>
        </w:rPr>
      </w:pPr>
      <w:r>
        <w:rPr>
          <w:sz w:val="32"/>
          <w:szCs w:val="32"/>
        </w:rPr>
        <w:t>Гремящей, как басы!</w:t>
      </w:r>
    </w:p>
    <w:p w:rsidR="00832C8D" w:rsidRDefault="00832C8D"/>
    <w:p w:rsidR="00832C8D" w:rsidRDefault="00832C8D"/>
    <w:p w:rsidR="00832C8D" w:rsidRDefault="00832C8D"/>
    <w:p w:rsidR="00832C8D" w:rsidRDefault="00832C8D">
      <w:r>
        <w:rPr>
          <w:noProof/>
        </w:rPr>
        <w:pict>
          <v:shape id="_x0000_s1038" type="#_x0000_t75" style="position:absolute;margin-left:297pt;margin-top:9.85pt;width:213.75pt;height:261pt;z-index:251664384">
            <v:imagedata r:id="rId15" o:title=""/>
            <w10:wrap type="square"/>
          </v:shape>
        </w:pict>
      </w:r>
    </w:p>
    <w:p w:rsidR="00832C8D" w:rsidRDefault="00832C8D"/>
    <w:p w:rsidR="00832C8D" w:rsidRDefault="00832C8D">
      <w:r>
        <w:rPr>
          <w:noProof/>
        </w:rPr>
        <w:pict>
          <v:shape id="_x0000_s1039" type="#_x0000_t75" style="position:absolute;margin-left:-9pt;margin-top:4.85pt;width:250.5pt;height:177.75pt;z-index:251663360">
            <v:imagedata r:id="rId16" o:title=""/>
            <w10:wrap type="square"/>
          </v:shape>
        </w:pict>
      </w:r>
    </w:p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>
      <w:pPr>
        <w:spacing w:after="200" w:line="276" w:lineRule="auto"/>
      </w:pPr>
      <w:r>
        <w:rPr>
          <w:noProof/>
        </w:rPr>
        <w:pict>
          <v:roundrect id="_x0000_s1040" style="position:absolute;margin-left:6.15pt;margin-top:-12.6pt;width:27pt;height:29.75pt;z-index:251639808" arcsize="10923f" fillcolor="#f9c" o:cliptowrap="t">
            <v:textbox style="mso-next-textbox:#_x0000_s1040">
              <w:txbxContent>
                <w:p w:rsidR="00832C8D" w:rsidRPr="00A44A50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margin-left:12.9pt;margin-top:22.4pt;width:527.25pt;height:32.15pt;z-index:251637760" arcsize="10923f" fillcolor="#ff6" o:cliptowrap="t">
            <v:textbox>
              <w:txbxContent>
                <w:p w:rsidR="00832C8D" w:rsidRPr="00320ED0" w:rsidRDefault="00832C8D" w:rsidP="00A44A50">
                  <w:pPr>
                    <w:tabs>
                      <w:tab w:val="left" w:pos="5400"/>
                    </w:tabs>
                    <w:ind w:right="-177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2016 г.            А это город Павлов</w:t>
                  </w:r>
                  <w:r>
                    <w:rPr>
                      <w:sz w:val="32"/>
                      <w:szCs w:val="32"/>
                      <w:lang w:val="en-US"/>
                    </w:rPr>
                    <w:t>c</w:t>
                  </w:r>
                  <w:r>
                    <w:rPr>
                      <w:sz w:val="32"/>
                      <w:szCs w:val="32"/>
                    </w:rPr>
                    <w:t>кий Посад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 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42" type="#_x0000_t202" style="position:absolute;margin-left:1.9pt;margin-top:-17.6pt;width:544.25pt;height:40pt;z-index:251638784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</w:p>
              </w:txbxContent>
            </v:textbox>
          </v:shape>
        </w:pict>
      </w:r>
    </w:p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Pr="009122E8" w:rsidRDefault="00832C8D">
      <w:r>
        <w:rPr>
          <w:noProof/>
        </w:rPr>
        <w:pict>
          <v:shape id="_x0000_s1043" type="#_x0000_t75" style="position:absolute;margin-left:333pt;margin-top:490.3pt;width:195.75pt;height:178.5pt;z-index:251669504">
            <v:imagedata r:id="rId17" o:title=""/>
            <w10:wrap type="square"/>
          </v:shape>
        </w:pict>
      </w:r>
      <w:r>
        <w:rPr>
          <w:noProof/>
        </w:rPr>
        <w:pict>
          <v:shape id="_x0000_s1044" type="#_x0000_t75" style="position:absolute;margin-left:315pt;margin-top:112.3pt;width:216.75pt;height:2in;z-index:251666432">
            <v:imagedata r:id="rId18" o:title=""/>
            <w10:wrap type="square"/>
          </v:shape>
        </w:pict>
      </w:r>
      <w:r>
        <w:rPr>
          <w:noProof/>
        </w:rPr>
        <w:pict>
          <v:shape id="_x0000_s1045" type="#_x0000_t75" style="position:absolute;margin-left:0;margin-top:211.3pt;width:277.5pt;height:271.5pt;z-index:251667456">
            <v:imagedata r:id="rId19" o:title=""/>
            <w10:wrap type="square"/>
          </v:shape>
        </w:pict>
      </w:r>
      <w:r>
        <w:rPr>
          <w:noProof/>
        </w:rPr>
        <w:pict>
          <v:shape id="_x0000_s1046" type="#_x0000_t75" style="position:absolute;margin-left:369pt;margin-top:283.3pt;width:161.25pt;height:161.25pt;z-index:251668480">
            <v:imagedata r:id="rId20" o:title=""/>
            <w10:wrap type="square"/>
          </v:shape>
        </w:pict>
      </w:r>
      <w:r>
        <w:rPr>
          <w:noProof/>
        </w:rPr>
        <w:pict>
          <v:shape id="_x0000_s1047" type="#_x0000_t75" style="position:absolute;margin-left:0;margin-top:-.2pt;width:283.5pt;height:189pt;z-index:251665408;mso-position-horizontal:left">
            <v:imagedata r:id="rId21" o:title=""/>
            <w10:wrap type="square" side="right"/>
          </v:shape>
        </w:pict>
      </w:r>
      <w:r w:rsidRPr="00D3681A">
        <w:rPr>
          <w:sz w:val="32"/>
          <w:szCs w:val="32"/>
        </w:rPr>
        <w:t>В этом городе</w:t>
      </w:r>
      <w:r>
        <w:rPr>
          <w:sz w:val="32"/>
          <w:szCs w:val="32"/>
        </w:rPr>
        <w:t xml:space="preserve">, расположенном на берегах реки Клязьмы, </w:t>
      </w:r>
      <w:r w:rsidRPr="00D3681A">
        <w:rPr>
          <w:sz w:val="32"/>
          <w:szCs w:val="32"/>
        </w:rPr>
        <w:t xml:space="preserve"> делают мастера самые красивые платки в мире</w:t>
      </w:r>
      <w:r>
        <w:t xml:space="preserve">. </w:t>
      </w:r>
      <w:r w:rsidRPr="00D3681A">
        <w:rPr>
          <w:sz w:val="32"/>
          <w:szCs w:val="32"/>
        </w:rPr>
        <w:t>И каждая русс</w:t>
      </w:r>
      <w:r>
        <w:rPr>
          <w:sz w:val="32"/>
          <w:szCs w:val="32"/>
        </w:rPr>
        <w:t>кая красавица имеет такой платок…</w:t>
      </w:r>
    </w:p>
    <w:p w:rsidR="00832C8D" w:rsidRPr="00D3681A" w:rsidRDefault="00832C8D">
      <w:pPr>
        <w:rPr>
          <w:sz w:val="32"/>
          <w:szCs w:val="32"/>
        </w:rPr>
      </w:pPr>
    </w:p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>
      <w:r>
        <w:rPr>
          <w:noProof/>
        </w:rPr>
        <w:pict>
          <v:shape id="_x0000_s1048" type="#_x0000_t202" style="position:absolute;margin-left:6.6pt;margin-top:-14.85pt;width:544.25pt;height:40pt;z-index:251641856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</w:pPr>
                </w:p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</w:pPr>
                </w:p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49" style="position:absolute;margin-left:10.75pt;margin-top:-8.85pt;width:27pt;height:29.75pt;z-index:251642880" arcsize="10923f" fillcolor="#f9c" o:cliptowrap="t">
            <v:textbox style="mso-next-textbox:#_x0000_s1049">
              <w:txbxContent>
                <w:p w:rsidR="00832C8D" w:rsidRPr="002075BA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roundrect>
        </w:pict>
      </w:r>
    </w:p>
    <w:p w:rsidR="00832C8D" w:rsidRDefault="00832C8D">
      <w:pPr>
        <w:spacing w:after="200" w:line="276" w:lineRule="auto"/>
      </w:pPr>
      <w:r>
        <w:rPr>
          <w:noProof/>
        </w:rPr>
        <w:pict>
          <v:roundrect id="_x0000_s1050" style="position:absolute;margin-left:16pt;margin-top:13.65pt;width:527.25pt;height:32.15pt;z-index:251640832" arcsize="10923f" fillcolor="#ff6" o:cliptowrap="t">
            <v:textbox>
              <w:txbxContent>
                <w:p w:rsidR="00832C8D" w:rsidRPr="004B053A" w:rsidRDefault="00832C8D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  </w:t>
                  </w:r>
                  <w:r w:rsidRPr="004B053A">
                    <w:rPr>
                      <w:sz w:val="32"/>
                      <w:szCs w:val="32"/>
                    </w:rPr>
                    <w:t xml:space="preserve">2016 </w:t>
                  </w:r>
                  <w:r>
                    <w:rPr>
                      <w:sz w:val="32"/>
                      <w:szCs w:val="32"/>
                    </w:rPr>
                    <w:t xml:space="preserve">г.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город Гжель…                   </w:t>
                  </w:r>
                </w:p>
              </w:txbxContent>
            </v:textbox>
          </v:roundrect>
        </w:pict>
      </w:r>
    </w:p>
    <w:p w:rsidR="00832C8D" w:rsidRDefault="00832C8D">
      <w:pPr>
        <w:spacing w:after="200" w:line="276" w:lineRule="auto"/>
      </w:pPr>
    </w:p>
    <w:p w:rsidR="00832C8D" w:rsidRDefault="00832C8D">
      <w:pPr>
        <w:spacing w:after="200" w:line="276" w:lineRule="auto"/>
      </w:pP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51" type="#_x0000_t75" style="position:absolute;margin-left:0;margin-top:-.4pt;width:367.5pt;height:246pt;z-index:251670528;mso-position-horizontal:left">
            <v:imagedata r:id="rId22" o:title=""/>
            <w10:wrap type="square" side="right"/>
          </v:shape>
        </w:pict>
      </w:r>
      <w:r w:rsidRPr="009122E8">
        <w:rPr>
          <w:sz w:val="32"/>
          <w:szCs w:val="32"/>
        </w:rPr>
        <w:t>Фарфоровые чайники,</w:t>
      </w: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 w:rsidRPr="009122E8">
        <w:rPr>
          <w:sz w:val="32"/>
          <w:szCs w:val="32"/>
        </w:rPr>
        <w:t>Подсвечники, часы,</w:t>
      </w: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 w:rsidRPr="009122E8">
        <w:rPr>
          <w:sz w:val="32"/>
          <w:szCs w:val="32"/>
        </w:rPr>
        <w:t>Животные и птицы</w:t>
      </w: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 w:rsidRPr="009122E8">
        <w:rPr>
          <w:sz w:val="32"/>
          <w:szCs w:val="32"/>
        </w:rPr>
        <w:t>Невиданной красы.</w:t>
      </w: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 w:rsidRPr="009122E8">
        <w:rPr>
          <w:sz w:val="32"/>
          <w:szCs w:val="32"/>
        </w:rPr>
        <w:t>Деревня в Подмосковье</w:t>
      </w:r>
    </w:p>
    <w:p w:rsidR="00832C8D" w:rsidRPr="009122E8" w:rsidRDefault="00832C8D">
      <w:pPr>
        <w:spacing w:after="200" w:line="276" w:lineRule="auto"/>
        <w:rPr>
          <w:sz w:val="32"/>
          <w:szCs w:val="32"/>
        </w:rPr>
      </w:pPr>
      <w:r w:rsidRPr="009122E8">
        <w:rPr>
          <w:sz w:val="32"/>
          <w:szCs w:val="32"/>
        </w:rPr>
        <w:t>Прославилась. Теперь</w:t>
      </w:r>
    </w:p>
    <w:p w:rsidR="00832C8D" w:rsidRDefault="00832C8D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52" type="#_x0000_t75" style="position:absolute;margin-left:-79.55pt;margin-top:338.2pt;width:229.5pt;height:147.75pt;z-index:251674624">
            <v:imagedata r:id="rId23" o:title=""/>
            <w10:wrap type="square"/>
          </v:shape>
        </w:pict>
      </w:r>
      <w:r>
        <w:rPr>
          <w:noProof/>
        </w:rPr>
        <w:pict>
          <v:shape id="_x0000_s1053" type="#_x0000_t75" style="position:absolute;margin-left:-376.55pt;margin-top:59.2pt;width:270pt;height:228.75pt;z-index:251671552">
            <v:imagedata r:id="rId24" o:title=""/>
            <w10:wrap type="square"/>
          </v:shape>
        </w:pict>
      </w:r>
      <w:r>
        <w:rPr>
          <w:sz w:val="32"/>
          <w:szCs w:val="32"/>
        </w:rPr>
        <w:t>Известно всем в народе Е</w:t>
      </w:r>
      <w:r w:rsidRPr="009122E8">
        <w:rPr>
          <w:sz w:val="32"/>
          <w:szCs w:val="32"/>
        </w:rPr>
        <w:t>е названье- Гжель</w:t>
      </w:r>
    </w:p>
    <w:p w:rsidR="00832C8D" w:rsidRDefault="00832C8D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54" type="#_x0000_t75" style="position:absolute;margin-left:44.95pt;margin-top:6.9pt;width:186pt;height:260.25pt;z-index:251672576">
            <v:imagedata r:id="rId25" o:title=""/>
            <w10:wrap type="square"/>
          </v:shape>
        </w:pict>
      </w:r>
    </w:p>
    <w:p w:rsidR="00832C8D" w:rsidRDefault="00832C8D">
      <w:pPr>
        <w:spacing w:after="200" w:line="276" w:lineRule="auto"/>
        <w:rPr>
          <w:sz w:val="32"/>
          <w:szCs w:val="32"/>
        </w:rPr>
      </w:pPr>
    </w:p>
    <w:p w:rsidR="00832C8D" w:rsidRPr="00214AB7" w:rsidRDefault="00832C8D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55" type="#_x0000_t75" style="position:absolute;margin-left:-279.05pt;margin-top:249.9pt;width:274.5pt;height:177pt;z-index:251673600">
            <v:imagedata r:id="rId26" o:title=""/>
            <w10:wrap type="square"/>
          </v:shape>
        </w:pict>
      </w:r>
    </w:p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/>
    <w:p w:rsidR="00832C8D" w:rsidRDefault="00832C8D">
      <w:r>
        <w:rPr>
          <w:noProof/>
        </w:rPr>
        <w:pict>
          <v:roundrect id="_x0000_s1056" style="position:absolute;margin-left:10.75pt;margin-top:-9.6pt;width:27pt;height:29.75pt;z-index:251645952" arcsize="10923f" fillcolor="#f9c" o:cliptowrap="t">
            <v:textbox style="mso-next-textbox:#_x0000_s1056">
              <w:txbxContent>
                <w:p w:rsidR="00832C8D" w:rsidRPr="002075BA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57" type="#_x0000_t202" style="position:absolute;margin-left:5.1pt;margin-top:-13.35pt;width:544.25pt;height:41.5pt;z-index:251644928" fillcolor="#6fc" stroked="f" insetpen="t" o:cliptowrap="t">
            <v:textbox style="mso-next-textbox:#_x0000_s1057;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832C8D" w:rsidRDefault="00832C8D">
      <w:pPr>
        <w:spacing w:after="200" w:line="276" w:lineRule="auto"/>
      </w:pPr>
      <w:r>
        <w:rPr>
          <w:noProof/>
        </w:rPr>
        <w:pict>
          <v:roundrect id="_x0000_s1058" style="position:absolute;margin-left:10.75pt;margin-top:16.65pt;width:527.25pt;height:32.15pt;z-index:251643904" arcsize="10923f" fillcolor="#ff6" o:cliptowrap="t">
            <v:textbox>
              <w:txbxContent>
                <w:p w:rsidR="00832C8D" w:rsidRDefault="00832C8D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2016 г.       А это Городец…      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</w:t>
                  </w:r>
                </w:p>
              </w:txbxContent>
            </v:textbox>
          </v:roundrect>
        </w:pict>
      </w:r>
    </w:p>
    <w:p w:rsidR="00832C8D" w:rsidRDefault="00832C8D">
      <w:pPr>
        <w:spacing w:after="200" w:line="276" w:lineRule="auto"/>
      </w:pPr>
    </w:p>
    <w:p w:rsidR="00832C8D" w:rsidRDefault="00832C8D" w:rsidP="00515816">
      <w:pPr>
        <w:spacing w:line="276" w:lineRule="auto"/>
        <w:jc w:val="center"/>
      </w:pP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>
        <w:rPr>
          <w:noProof/>
        </w:rPr>
        <w:pict>
          <v:shape id="_x0000_s1059" type="#_x0000_t75" style="position:absolute;margin-left:0;margin-top:.85pt;width:367.65pt;height:244.65pt;z-index:251675648">
            <v:imagedata r:id="rId27" o:title=""/>
            <w10:wrap type="square"/>
          </v:shape>
        </w:pict>
      </w:r>
      <w:r>
        <w:rPr>
          <w:sz w:val="32"/>
          <w:szCs w:val="32"/>
        </w:rPr>
        <w:t xml:space="preserve">Есть на Волге город </w:t>
      </w:r>
      <w:r w:rsidRPr="00515816">
        <w:rPr>
          <w:sz w:val="32"/>
          <w:szCs w:val="32"/>
        </w:rPr>
        <w:t>древний,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По названью –</w:t>
      </w:r>
      <w:r w:rsidRPr="00515816">
        <w:rPr>
          <w:sz w:val="32"/>
          <w:szCs w:val="32"/>
        </w:rPr>
        <w:t>Городец.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Славиться по всей </w:t>
      </w:r>
      <w:r w:rsidRPr="00515816">
        <w:rPr>
          <w:sz w:val="32"/>
          <w:szCs w:val="32"/>
        </w:rPr>
        <w:t>России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Своей росписью, творец.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Распускаются букеты,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Ярко красками горя,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Чудо – птицы там порхают,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Будто в сказку нас зовя.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>
        <w:rPr>
          <w:noProof/>
        </w:rPr>
        <w:pict>
          <v:shape id="_x0000_s1060" type="#_x0000_t75" style="position:absolute;margin-left:243pt;margin-top:7.95pt;width:273.75pt;height:204.75pt;z-index:251676672">
            <v:imagedata r:id="rId28" o:title=""/>
            <w10:wrap type="square"/>
          </v:shape>
        </w:pict>
      </w:r>
      <w:r w:rsidRPr="00515816">
        <w:rPr>
          <w:sz w:val="32"/>
          <w:szCs w:val="32"/>
        </w:rPr>
        <w:t>Если взглянешь на дощечки,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Ты увидишь чудеса!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Городецкие узоры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Тонко вывела рука!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Городецкий конь бежит,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Вся земля под ним дрожит!</w:t>
      </w:r>
    </w:p>
    <w:p w:rsidR="00832C8D" w:rsidRPr="00515816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Птицы яркие летают,</w:t>
      </w:r>
    </w:p>
    <w:p w:rsidR="00832C8D" w:rsidRDefault="00832C8D" w:rsidP="00515816">
      <w:pPr>
        <w:spacing w:line="276" w:lineRule="auto"/>
        <w:rPr>
          <w:sz w:val="32"/>
          <w:szCs w:val="32"/>
        </w:rPr>
      </w:pPr>
      <w:r w:rsidRPr="00515816">
        <w:rPr>
          <w:sz w:val="32"/>
          <w:szCs w:val="32"/>
        </w:rPr>
        <w:t>И кувшинки расцветают!</w:t>
      </w:r>
    </w:p>
    <w:p w:rsidR="00832C8D" w:rsidRDefault="00832C8D" w:rsidP="00515816">
      <w:pPr>
        <w:spacing w:line="276" w:lineRule="auto"/>
      </w:pPr>
      <w:r>
        <w:rPr>
          <w:noProof/>
        </w:rPr>
        <w:pict>
          <v:shape id="_x0000_s1061" type="#_x0000_t75" style="position:absolute;margin-left:4in;margin-top:81.65pt;width:273.75pt;height:205.5pt;z-index:251677696">
            <v:imagedata r:id="rId29" o:title=""/>
            <w10:wrap type="square"/>
          </v:shape>
        </w:pict>
      </w:r>
      <w:r>
        <w:rPr>
          <w:noProof/>
        </w:rPr>
        <w:pict>
          <v:shape id="_x0000_s1062" type="#_x0000_t75" style="position:absolute;margin-left:-9pt;margin-top:54.65pt;width:281.25pt;height:186.75pt;z-index:251678720">
            <v:imagedata r:id="rId30" o:title=""/>
            <w10:wrap type="square"/>
          </v:shape>
        </w:pict>
      </w:r>
      <w:r>
        <w:br w:type="page"/>
      </w:r>
    </w:p>
    <w:p w:rsidR="00832C8D" w:rsidRDefault="00832C8D">
      <w:r>
        <w:rPr>
          <w:noProof/>
        </w:rPr>
        <w:pict>
          <v:roundrect id="_x0000_s1063" style="position:absolute;margin-left:7pt;margin-top:2.4pt;width:27pt;height:29.75pt;z-index:251649024" arcsize="10923f" fillcolor="#f9c" o:cliptowrap="t">
            <v:textbox style="mso-next-textbox:#_x0000_s1063">
              <w:txbxContent>
                <w:p w:rsidR="00832C8D" w:rsidRPr="002075BA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64" type="#_x0000_t202" style="position:absolute;margin-left:4.35pt;margin-top:-3.6pt;width:544.25pt;height:40.75pt;z-index:251648000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832C8D" w:rsidRDefault="00832C8D">
      <w:pPr>
        <w:spacing w:after="200" w:line="276" w:lineRule="auto"/>
      </w:pPr>
    </w:p>
    <w:p w:rsidR="00832C8D" w:rsidRDefault="00832C8D">
      <w:pPr>
        <w:spacing w:after="200" w:line="276" w:lineRule="auto"/>
      </w:pPr>
      <w:r>
        <w:rPr>
          <w:noProof/>
        </w:rPr>
        <w:pict>
          <v:roundrect id="_x0000_s1065" style="position:absolute;margin-left:14.5pt;margin-top:2.45pt;width:527.25pt;height:32.15pt;z-index:251646976" arcsize="10923f" fillcolor="#ff6" o:cliptowrap="t">
            <v:textbox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2016 г.             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А этот город ты и сам узнаешь!?           </w:t>
                  </w:r>
                </w:p>
              </w:txbxContent>
            </v:textbox>
          </v:roundrect>
        </w:pict>
      </w:r>
    </w:p>
    <w:p w:rsidR="00832C8D" w:rsidRDefault="00832C8D">
      <w:pPr>
        <w:spacing w:after="200" w:line="276" w:lineRule="auto"/>
      </w:pPr>
    </w:p>
    <w:p w:rsidR="00832C8D" w:rsidRPr="007C77A6" w:rsidRDefault="00832C8D">
      <w:pPr>
        <w:spacing w:after="200" w:line="276" w:lineRule="auto"/>
        <w:rPr>
          <w:sz w:val="32"/>
          <w:szCs w:val="32"/>
        </w:rPr>
      </w:pPr>
      <w:r w:rsidRPr="007C77A6">
        <w:rPr>
          <w:sz w:val="32"/>
          <w:szCs w:val="32"/>
        </w:rPr>
        <w:t>Это наш родной город Тутаев</w:t>
      </w:r>
    </w:p>
    <w:p w:rsidR="00832C8D" w:rsidRDefault="00832C8D" w:rsidP="007C77A6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66" type="#_x0000_t75" style="position:absolute;margin-left:0;margin-top:4.6pt;width:395.25pt;height:263.25pt;z-index:251679744">
            <v:imagedata r:id="rId31" o:title=""/>
            <w10:wrap type="square"/>
          </v:shape>
        </w:pict>
      </w:r>
      <w:r>
        <w:rPr>
          <w:sz w:val="32"/>
          <w:szCs w:val="32"/>
        </w:rPr>
        <w:t xml:space="preserve">Романовские </w:t>
      </w:r>
      <w:r w:rsidRPr="007C77A6">
        <w:rPr>
          <w:sz w:val="32"/>
          <w:szCs w:val="32"/>
        </w:rPr>
        <w:t xml:space="preserve">кружева </w:t>
      </w:r>
      <w:r>
        <w:rPr>
          <w:sz w:val="32"/>
          <w:szCs w:val="32"/>
        </w:rPr>
        <w:t>–</w:t>
      </w:r>
    </w:p>
    <w:p w:rsidR="00832C8D" w:rsidRDefault="00832C8D" w:rsidP="007C77A6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в</w:t>
      </w:r>
      <w:r w:rsidRPr="007C77A6">
        <w:rPr>
          <w:sz w:val="32"/>
          <w:szCs w:val="32"/>
        </w:rPr>
        <w:t xml:space="preserve"> них вся суть народная жива.</w:t>
      </w:r>
    </w:p>
    <w:p w:rsidR="00832C8D" w:rsidRDefault="00832C8D" w:rsidP="007C77A6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67" type="#_x0000_t75" style="position:absolute;margin-left:-413.25pt;margin-top:174.8pt;width:246.15pt;height:405pt;z-index:251680768">
            <v:imagedata r:id="rId32" o:title=""/>
            <w10:wrap type="square"/>
          </v:shape>
        </w:pict>
      </w:r>
      <w:r>
        <w:t xml:space="preserve"> </w:t>
      </w:r>
      <w:r w:rsidRPr="007C77A6">
        <w:rPr>
          <w:sz w:val="32"/>
          <w:szCs w:val="32"/>
        </w:rPr>
        <w:t>Из-под пальцев чудо-мастерицы,</w:t>
      </w:r>
      <w:r>
        <w:t xml:space="preserve"> </w:t>
      </w:r>
      <w:r w:rsidRPr="007C77A6">
        <w:rPr>
          <w:sz w:val="32"/>
          <w:szCs w:val="32"/>
        </w:rPr>
        <w:t>Как снежинки, кружево струится.</w:t>
      </w:r>
      <w:r>
        <w:t xml:space="preserve"> </w:t>
      </w:r>
      <w:r w:rsidRPr="007C77A6">
        <w:rPr>
          <w:sz w:val="32"/>
          <w:szCs w:val="32"/>
        </w:rPr>
        <w:t>Неземная красота сведет с ума,</w:t>
      </w:r>
      <w:r>
        <w:t xml:space="preserve"> </w:t>
      </w:r>
      <w:r>
        <w:rPr>
          <w:sz w:val="32"/>
          <w:szCs w:val="32"/>
        </w:rPr>
        <w:t xml:space="preserve">Будто  бы плела </w:t>
      </w:r>
      <w:r w:rsidRPr="007C77A6">
        <w:rPr>
          <w:sz w:val="32"/>
          <w:szCs w:val="32"/>
        </w:rPr>
        <w:t>зима</w:t>
      </w:r>
      <w:r>
        <w:rPr>
          <w:sz w:val="32"/>
          <w:szCs w:val="32"/>
        </w:rPr>
        <w:t xml:space="preserve"> сама. </w:t>
      </w:r>
    </w:p>
    <w:p w:rsidR="00832C8D" w:rsidRDefault="00832C8D" w:rsidP="007C77A6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68" type="#_x0000_t75" style="position:absolute;margin-left:252pt;margin-top:76.55pt;width:300pt;height:225pt;z-index:251681792">
            <v:imagedata r:id="rId33" o:title=""/>
            <w10:wrap type="square"/>
          </v:shape>
        </w:pict>
      </w:r>
      <w:r>
        <w:rPr>
          <w:sz w:val="32"/>
          <w:szCs w:val="32"/>
        </w:rPr>
        <w:t xml:space="preserve">    В нашем городе живут мастерицы и плетут       на коклюшках кружево, необыкновенной красоты.</w:t>
      </w:r>
    </w:p>
    <w:p w:rsidR="00832C8D" w:rsidRDefault="00832C8D" w:rsidP="007C77A6">
      <w:pPr>
        <w:spacing w:after="200" w:line="276" w:lineRule="auto"/>
      </w:pPr>
      <w:r>
        <w:br w:type="page"/>
      </w:r>
    </w:p>
    <w:p w:rsidR="00832C8D" w:rsidRDefault="00832C8D">
      <w:r>
        <w:rPr>
          <w:noProof/>
        </w:rPr>
        <w:pict>
          <v:roundrect id="_x0000_s1069" style="position:absolute;margin-left:7pt;margin-top:-11.1pt;width:27pt;height:29.75pt;z-index:251652096" arcsize="10923f" fillcolor="#f9c" o:cliptowrap="t">
            <v:textbox style="mso-next-textbox:#_x0000_s1069">
              <w:txbxContent>
                <w:p w:rsidR="00832C8D" w:rsidRPr="002075BA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0" type="#_x0000_t202" style="position:absolute;margin-left:2.1pt;margin-top:-17.1pt;width:544.25pt;height:40.75pt;z-index:251651072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832C8D" w:rsidRDefault="00832C8D">
      <w:pPr>
        <w:spacing w:after="200" w:line="276" w:lineRule="auto"/>
      </w:pPr>
      <w:r>
        <w:rPr>
          <w:noProof/>
        </w:rPr>
        <w:pict>
          <v:roundrect id="_x0000_s1071" style="position:absolute;margin-left:7pt;margin-top:12.15pt;width:527.25pt;height:32.15pt;z-index:251650048" arcsize="10923f" fillcolor="#ff6" o:cliptowrap="t">
            <v:textbox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     2016 г.                 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</w:rPr>
                    <w:t xml:space="preserve">Деревня Жостово                   </w:t>
                  </w:r>
                </w:p>
              </w:txbxContent>
            </v:textbox>
          </v:roundrect>
        </w:pict>
      </w:r>
    </w:p>
    <w:p w:rsidR="00832C8D" w:rsidRDefault="00832C8D">
      <w:pPr>
        <w:spacing w:after="200" w:line="276" w:lineRule="auto"/>
      </w:pP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noProof/>
        </w:rPr>
        <w:pict>
          <v:shape id="_x0000_s1072" type="#_x0000_t75" style="position:absolute;left:0;text-align:left;margin-left:-9pt;margin-top:8.85pt;width:311.25pt;height:234pt;z-index:251682816">
            <v:imagedata r:id="rId34" o:title=""/>
            <w10:wrap type="square"/>
          </v:shape>
        </w:pict>
      </w:r>
      <w:r>
        <w:rPr>
          <w:sz w:val="32"/>
          <w:szCs w:val="32"/>
        </w:rPr>
        <w:t xml:space="preserve">                                                                              В тиши родного края,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Под сенью сосен древних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Живет одна простая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Российская деревня.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Проснется спозаранку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В любую непогоду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noProof/>
        </w:rPr>
        <w:pict>
          <v:shape id="_x0000_s1073" type="#_x0000_t75" style="position:absolute;left:0;text-align:left;margin-left:-50.25pt;margin-top:20.7pt;width:283.5pt;height:282.75pt;z-index:251683840">
            <v:imagedata r:id="rId35" o:title=""/>
            <w10:wrap type="square"/>
          </v:shape>
        </w:pict>
      </w:r>
      <w:r>
        <w:rPr>
          <w:sz w:val="32"/>
          <w:szCs w:val="32"/>
        </w:rPr>
        <w:t>И стелет самобранку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Для праздника природы.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На жостовском подносе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В зеркальной глади лака</w:t>
      </w:r>
    </w:p>
    <w:p w:rsidR="00832C8D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Ржаная медь колосьев,</w:t>
      </w:r>
    </w:p>
    <w:p w:rsidR="00832C8D" w:rsidRPr="00FA4DC9" w:rsidRDefault="00832C8D" w:rsidP="002C7AEF">
      <w:pPr>
        <w:spacing w:before="240" w:after="240" w:line="276" w:lineRule="auto"/>
        <w:ind w:left="567" w:hanging="567"/>
        <w:rPr>
          <w:sz w:val="32"/>
          <w:szCs w:val="32"/>
        </w:rPr>
      </w:pPr>
      <w:r>
        <w:rPr>
          <w:sz w:val="32"/>
          <w:szCs w:val="32"/>
        </w:rPr>
        <w:t>Степной румянец мака…</w:t>
      </w:r>
    </w:p>
    <w:p w:rsidR="00832C8D" w:rsidRDefault="00832C8D" w:rsidP="002C7AEF">
      <w:pPr>
        <w:ind w:left="567" w:hanging="567"/>
      </w:pPr>
      <w:r>
        <w:rPr>
          <w:noProof/>
        </w:rPr>
        <w:pict>
          <v:shape id="_x0000_s1074" type="#_x0000_t75" style="position:absolute;left:0;text-align:left;margin-left:4in;margin-top:98pt;width:242.25pt;height:161.25pt;z-index:251684864">
            <v:imagedata r:id="rId36" o:title=""/>
            <w10:wrap type="square"/>
          </v:shape>
        </w:pict>
      </w:r>
      <w:r>
        <w:pict>
          <v:shape id="_x0000_i1026" type="#_x0000_t75" style="width:300pt;height:199.5pt">
            <v:imagedata r:id="rId37" o:title=""/>
          </v:shape>
        </w:pict>
      </w:r>
    </w:p>
    <w:p w:rsidR="00832C8D" w:rsidRDefault="00832C8D" w:rsidP="002C7AEF">
      <w:pPr>
        <w:spacing w:after="200" w:line="276" w:lineRule="auto"/>
        <w:ind w:left="567" w:hanging="567"/>
      </w:pPr>
      <w:r>
        <w:br w:type="page"/>
      </w:r>
    </w:p>
    <w:p w:rsidR="00832C8D" w:rsidRDefault="00832C8D">
      <w:r>
        <w:rPr>
          <w:noProof/>
        </w:rPr>
        <w:pict>
          <v:roundrect id="_x0000_s1075" style="position:absolute;margin-left:7pt;margin-top:-6.6pt;width:27pt;height:29.75pt;z-index:251655168" arcsize="10923f" fillcolor="#f9c" o:cliptowrap="t">
            <v:textbox style="mso-next-textbox:#_x0000_s1075">
              <w:txbxContent>
                <w:p w:rsidR="00832C8D" w:rsidRPr="002075BA" w:rsidRDefault="00832C8D" w:rsidP="00A44A5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76" type="#_x0000_t202" style="position:absolute;margin-left:1.3pt;margin-top:-10.35pt;width:544.25pt;height:39.25pt;z-index:251654144" fillcolor="#6fc" stroked="f" insetpen="t" o:cliptowrap="t">
            <v:textbox style="mso-column-margin:2mm">
              <w:txbxContent>
                <w:p w:rsidR="00832C8D" w:rsidRDefault="00832C8D" w:rsidP="00A44A50">
                  <w:pPr>
                    <w:tabs>
                      <w:tab w:val="left" w:pos="5400"/>
                    </w:tabs>
                    <w:ind w:left="-360" w:right="-177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0000"/>
                      <w:sz w:val="54"/>
                      <w:szCs w:val="54"/>
                    </w:rPr>
                    <w:t>Р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FF6600"/>
                      <w:sz w:val="54"/>
                      <w:szCs w:val="54"/>
                    </w:rPr>
                    <w:t>а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993300"/>
                      <w:sz w:val="54"/>
                      <w:szCs w:val="54"/>
                    </w:rPr>
                    <w:t>д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339966"/>
                      <w:sz w:val="54"/>
                      <w:szCs w:val="54"/>
                    </w:rPr>
                    <w:t>у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FF"/>
                      <w:sz w:val="54"/>
                      <w:szCs w:val="54"/>
                    </w:rPr>
                    <w:t>г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800080"/>
                      <w:sz w:val="54"/>
                      <w:szCs w:val="54"/>
                    </w:rPr>
                    <w:t>а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832C8D" w:rsidRDefault="00832C8D" w:rsidP="00A44A50">
      <w:pPr>
        <w:spacing w:after="200" w:line="276" w:lineRule="auto"/>
      </w:pPr>
      <w:r>
        <w:rPr>
          <w:noProof/>
        </w:rPr>
        <w:pict>
          <v:roundrect id="_x0000_s1077" style="position:absolute;margin-left:7pt;margin-top:17.4pt;width:527.25pt;height:32.15pt;z-index:251653120" arcsize="10923f" fillcolor="#ff6" o:cliptowrap="t">
            <v:textbox style="mso-next-textbox:#_x0000_s1077">
              <w:txbxContent>
                <w:p w:rsidR="00832C8D" w:rsidRDefault="00832C8D" w:rsidP="00381AF5">
                  <w:pPr>
                    <w:widowControl w:val="0"/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381AF5">
                    <w:rPr>
                      <w:sz w:val="32"/>
                      <w:szCs w:val="32"/>
                    </w:rPr>
                    <w:t xml:space="preserve">2016 </w:t>
                  </w:r>
                  <w:r>
                    <w:rPr>
                      <w:sz w:val="32"/>
                      <w:szCs w:val="32"/>
                    </w:rPr>
                    <w:t xml:space="preserve">г.            </w:t>
                  </w:r>
                  <w:r w:rsidRPr="00381AF5">
                    <w:rPr>
                      <w:b/>
                      <w:bCs/>
                      <w:color w:val="FF0000"/>
                      <w:sz w:val="32"/>
                      <w:szCs w:val="32"/>
                    </w:rPr>
                    <w:t>Творим вместе с детьми</w:t>
                  </w:r>
                  <w:r>
                    <w:rPr>
                      <w:b/>
                      <w:bCs/>
                      <w:color w:val="2B1AA6"/>
                      <w:sz w:val="32"/>
                      <w:szCs w:val="32"/>
                    </w:rPr>
                    <w:t xml:space="preserve">                  </w:t>
                  </w:r>
                </w:p>
                <w:p w:rsidR="00832C8D" w:rsidRPr="00381AF5" w:rsidRDefault="00832C8D" w:rsidP="002075BA">
                  <w:pPr>
                    <w:tabs>
                      <w:tab w:val="left" w:pos="5400"/>
                    </w:tabs>
                    <w:ind w:right="-177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32C8D" w:rsidRDefault="00832C8D" w:rsidP="00A44A50">
      <w:pPr>
        <w:spacing w:after="200" w:line="276" w:lineRule="auto"/>
      </w:pPr>
    </w:p>
    <w:p w:rsidR="00832C8D" w:rsidRDefault="00832C8D" w:rsidP="00A44A50">
      <w:pPr>
        <w:spacing w:after="200" w:line="276" w:lineRule="auto"/>
      </w:pPr>
    </w:p>
    <w:p w:rsidR="00832C8D" w:rsidRPr="00B96267" w:rsidRDefault="00832C8D" w:rsidP="00A44A50">
      <w:pPr>
        <w:spacing w:after="200" w:line="276" w:lineRule="auto"/>
        <w:rPr>
          <w:sz w:val="32"/>
          <w:szCs w:val="32"/>
        </w:rPr>
      </w:pPr>
      <w:r>
        <w:rPr>
          <w:noProof/>
        </w:rPr>
        <w:pict>
          <v:shape id="_x0000_s1078" type="#_x0000_t75" style="position:absolute;margin-left:-27pt;margin-top:129.6pt;width:589.05pt;height:331.45pt;z-index:251685888">
            <v:imagedata r:id="rId38" o:title=""/>
            <w10:wrap type="square"/>
          </v:shape>
        </w:pict>
      </w:r>
      <w:r>
        <w:rPr>
          <w:noProof/>
        </w:rPr>
        <w:pict>
          <v:roundrect id="_x0000_s1079" style="position:absolute;margin-left:21.7pt;margin-top:633pt;width:218.45pt;height:83.25pt;z-index:251635712" arcsize="10923f" fillcolor="#0cf" o:cliptowrap="t">
            <v:textbox style="mso-next-textbox:#_x0000_s1079">
              <w:txbxContent>
                <w:p w:rsidR="00832C8D" w:rsidRDefault="00832C8D" w:rsidP="00A44A50">
                  <w:pPr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Учредитель и издатель:</w:t>
                  </w:r>
                </w:p>
                <w:p w:rsidR="00832C8D" w:rsidRDefault="00832C8D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>МДОУ №5 "Радуга"</w:t>
                  </w:r>
                </w:p>
                <w:p w:rsidR="00832C8D" w:rsidRDefault="00832C8D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152303, Ярославская область, город Тутаев,</w:t>
                  </w:r>
                </w:p>
                <w:p w:rsidR="00832C8D" w:rsidRDefault="00832C8D" w:rsidP="00A44A50">
                  <w:pPr>
                    <w:widowControl w:val="0"/>
                    <w:ind w:left="374" w:right="37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улица Моторостроителей дом 66</w:t>
                  </w:r>
                </w:p>
                <w:p w:rsidR="00832C8D" w:rsidRDefault="00832C8D" w:rsidP="00A44A50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 (48533) 7-60-89</w:t>
                  </w:r>
                </w:p>
                <w:p w:rsidR="00832C8D" w:rsidRDefault="00832C8D" w:rsidP="00A44A5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80" style="position:absolute;margin-left:250.05pt;margin-top:636.75pt;width:272.85pt;height:74.65pt;z-index:251636736" arcsize="10923f" fillcolor="#0cf" o:cliptowrap="t">
            <v:textbox style="mso-next-textbox:#_x0000_s1080">
              <w:txbxContent>
                <w:p w:rsidR="00832C8D" w:rsidRDefault="00832C8D" w:rsidP="00A44A50">
                  <w:pPr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Выпуск газеты подготовили.</w:t>
                  </w:r>
                </w:p>
                <w:p w:rsidR="00832C8D" w:rsidRDefault="00832C8D" w:rsidP="00A44A50">
                  <w:pPr>
                    <w:widowControl w:val="0"/>
                  </w:pPr>
                  <w:r>
                    <w:t>Заведующая детского сада: Чистякова И.Г.</w:t>
                  </w:r>
                </w:p>
                <w:p w:rsidR="00832C8D" w:rsidRDefault="00832C8D" w:rsidP="00A44A50">
                  <w:pPr>
                    <w:widowControl w:val="0"/>
                  </w:pPr>
                  <w:r>
                    <w:t>Старший воспитатель: Козлова И.В.</w:t>
                  </w:r>
                </w:p>
                <w:p w:rsidR="00832C8D" w:rsidRDefault="00832C8D" w:rsidP="00A44A50">
                  <w:pPr>
                    <w:widowControl w:val="0"/>
                    <w:rPr>
                      <w:sz w:val="32"/>
                      <w:szCs w:val="32"/>
                    </w:rPr>
                  </w:pPr>
                  <w:r>
                    <w:t>Воспитатель:  Ирина Федоровна Ягилева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81" style="position:absolute;margin-left:16.1pt;margin-top:597pt;width:513pt;height:36pt;z-index:251634688" arcsize="10923f" fillcolor="#f9c" o:cliptowrap="t">
            <v:textbox style="mso-next-textbox:#_x0000_s1081">
              <w:txbxContent>
                <w:p w:rsidR="00832C8D" w:rsidRDefault="00832C8D" w:rsidP="00A44A50">
                  <w:pPr>
                    <w:widowControl w:val="0"/>
                    <w:ind w:right="-54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Газета издаётся с 2015 года</w:t>
                  </w:r>
                </w:p>
              </w:txbxContent>
            </v:textbox>
          </v:roundrect>
        </w:pict>
      </w:r>
      <w:bookmarkStart w:id="0" w:name="_PictureBullets"/>
      <w:r w:rsidRPr="00B96267">
        <w:rPr>
          <w:color w:val="auto"/>
          <w:kern w:val="0"/>
          <w:sz w:val="32"/>
          <w:szCs w:val="32"/>
        </w:rPr>
        <w:t>Дорогие читатели! Вот и подошло к концу наше путешествие.  Но сколько еще предстоит нам увидеть нового и неизведанного. На память о нашей встрече давайте займемся творчеством, совсем как те  Мастера, у которых мы только что были в гостях!</w:t>
      </w:r>
      <w:r>
        <w:rPr>
          <w:color w:val="auto"/>
          <w:kern w:val="0"/>
          <w:sz w:val="32"/>
          <w:szCs w:val="32"/>
        </w:rPr>
        <w:t xml:space="preserve">       Желаю вам творческого вдохновения!</w:t>
      </w:r>
      <w:r w:rsidRPr="005B7FA9">
        <w:rPr>
          <w:vanish/>
          <w:color w:val="auto"/>
          <w:kern w:val="0"/>
          <w:sz w:val="32"/>
          <w:szCs w:val="32"/>
        </w:rPr>
        <w:pict>
          <v:shape id="_x0000_i1027" type="#_x0000_t75" style="width:11.25pt;height:11.25pt" o:bullet="t">
            <v:imagedata r:id="rId39" o:title=""/>
          </v:shape>
        </w:pict>
      </w:r>
      <w:bookmarkEnd w:id="0"/>
    </w:p>
    <w:sectPr w:rsidR="00832C8D" w:rsidRPr="00B96267" w:rsidSect="00A44A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74811"/>
    <w:multiLevelType w:val="hybridMultilevel"/>
    <w:tmpl w:val="00EE13B2"/>
    <w:lvl w:ilvl="0" w:tplc="04190007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defaultTableStyle w:val="TableTheme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4A50"/>
    <w:rsid w:val="0002001D"/>
    <w:rsid w:val="0004786F"/>
    <w:rsid w:val="00084EC5"/>
    <w:rsid w:val="000B158E"/>
    <w:rsid w:val="001240EB"/>
    <w:rsid w:val="001534FA"/>
    <w:rsid w:val="001A5443"/>
    <w:rsid w:val="002075BA"/>
    <w:rsid w:val="00214AB7"/>
    <w:rsid w:val="00221C72"/>
    <w:rsid w:val="002C7AEF"/>
    <w:rsid w:val="00320ED0"/>
    <w:rsid w:val="0034434F"/>
    <w:rsid w:val="00356A19"/>
    <w:rsid w:val="00360C04"/>
    <w:rsid w:val="00381AF5"/>
    <w:rsid w:val="0040030A"/>
    <w:rsid w:val="004B053A"/>
    <w:rsid w:val="00515816"/>
    <w:rsid w:val="00525BD7"/>
    <w:rsid w:val="00530618"/>
    <w:rsid w:val="0057191A"/>
    <w:rsid w:val="005B7FA9"/>
    <w:rsid w:val="006279DF"/>
    <w:rsid w:val="00657512"/>
    <w:rsid w:val="00703B88"/>
    <w:rsid w:val="0075489A"/>
    <w:rsid w:val="00785864"/>
    <w:rsid w:val="007C77A6"/>
    <w:rsid w:val="00832C8D"/>
    <w:rsid w:val="008810BF"/>
    <w:rsid w:val="00886F0F"/>
    <w:rsid w:val="008D6F4C"/>
    <w:rsid w:val="008F43AD"/>
    <w:rsid w:val="009122E8"/>
    <w:rsid w:val="009302E1"/>
    <w:rsid w:val="009859B5"/>
    <w:rsid w:val="009A1913"/>
    <w:rsid w:val="00A060EB"/>
    <w:rsid w:val="00A33B55"/>
    <w:rsid w:val="00A44A50"/>
    <w:rsid w:val="00AD17D4"/>
    <w:rsid w:val="00AF4D8C"/>
    <w:rsid w:val="00B04E36"/>
    <w:rsid w:val="00B91348"/>
    <w:rsid w:val="00B96267"/>
    <w:rsid w:val="00BF5701"/>
    <w:rsid w:val="00C3075B"/>
    <w:rsid w:val="00C37F7C"/>
    <w:rsid w:val="00D3681A"/>
    <w:rsid w:val="00D63FAE"/>
    <w:rsid w:val="00DC4285"/>
    <w:rsid w:val="00DE2083"/>
    <w:rsid w:val="00EB0B21"/>
    <w:rsid w:val="00EC5658"/>
    <w:rsid w:val="00EE2E93"/>
    <w:rsid w:val="00EF0312"/>
    <w:rsid w:val="00EF4064"/>
    <w:rsid w:val="00F00B16"/>
    <w:rsid w:val="00F35838"/>
    <w:rsid w:val="00F50AA8"/>
    <w:rsid w:val="00F80931"/>
    <w:rsid w:val="00FA4DC9"/>
    <w:rsid w:val="00FC087D"/>
    <w:rsid w:val="00FD6300"/>
    <w:rsid w:val="00FF5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30A"/>
    <w:rPr>
      <w:rFonts w:ascii="Times New Roman" w:eastAsia="Times New Roman" w:hAnsi="Times New Roman"/>
      <w:color w:val="000000"/>
      <w:kern w:val="28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003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0030A"/>
    <w:pPr>
      <w:keepNext/>
      <w:spacing w:before="240" w:after="6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0030A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40030A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40030A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40030A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color w:val="000000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color w:val="000000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Calibri"/>
      <w:b/>
      <w:bCs/>
      <w:color w:val="000000"/>
      <w:kern w:val="28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Calibri"/>
      <w:b/>
      <w:bCs/>
      <w:i/>
      <w:iCs/>
      <w:color w:val="000000"/>
      <w:kern w:val="28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Calibri"/>
      <w:b/>
      <w:bCs/>
      <w:color w:val="000000"/>
      <w:kern w:val="28"/>
    </w:rPr>
  </w:style>
  <w:style w:type="paragraph" w:styleId="ListParagraph">
    <w:name w:val="List Paragraph"/>
    <w:basedOn w:val="Normal"/>
    <w:uiPriority w:val="99"/>
    <w:qFormat/>
    <w:rsid w:val="00C3075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00B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0B16"/>
    <w:rPr>
      <w:rFonts w:ascii="Tahoma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4B053A"/>
  </w:style>
  <w:style w:type="character" w:styleId="Hyperlink">
    <w:name w:val="Hyperlink"/>
    <w:basedOn w:val="DefaultParagraphFont"/>
    <w:uiPriority w:val="99"/>
    <w:semiHidden/>
    <w:rsid w:val="0040030A"/>
    <w:rPr>
      <w:color w:val="auto"/>
      <w:u w:val="single"/>
    </w:rPr>
  </w:style>
  <w:style w:type="table" w:styleId="TableTheme">
    <w:name w:val="Table Theme"/>
    <w:basedOn w:val="TableNormal"/>
    <w:uiPriority w:val="99"/>
    <w:rsid w:val="0040030A"/>
    <w:rPr>
      <w:rFonts w:eastAsia="Times New Roman" w:cs="Calibri"/>
      <w:sz w:val="20"/>
      <w:szCs w:val="20"/>
    </w:rPr>
    <w:tblPr>
      <w:tblBorders>
        <w:top w:val="single" w:sz="4" w:space="0" w:color="333366"/>
        <w:left w:val="single" w:sz="4" w:space="0" w:color="333366"/>
        <w:bottom w:val="single" w:sz="4" w:space="0" w:color="333366"/>
        <w:right w:val="single" w:sz="4" w:space="0" w:color="333366"/>
        <w:insideH w:val="single" w:sz="4" w:space="0" w:color="333366"/>
        <w:insideV w:val="single" w:sz="4" w:space="0" w:color="3333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40030A"/>
    <w:rPr>
      <w:color w:val="33336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33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261</TotalTime>
  <Pages>9</Pages>
  <Words>440</Words>
  <Characters>2512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Book</cp:lastModifiedBy>
  <cp:revision>12</cp:revision>
  <cp:lastPrinted>2016-09-21T20:22:00Z</cp:lastPrinted>
  <dcterms:created xsi:type="dcterms:W3CDTF">2016-10-11T17:41:00Z</dcterms:created>
  <dcterms:modified xsi:type="dcterms:W3CDTF">2016-11-08T09:43:00Z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ricepapr 011</vt:lpwstr>
  </property>
</Properties>
</file>